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DC1E6F" w14:textId="77777777" w:rsidR="00B24CB7" w:rsidRDefault="00B24CB7">
      <w:pPr>
        <w:pStyle w:val="Title"/>
        <w:rPr>
          <w:b/>
          <w:bCs/>
        </w:rPr>
      </w:pPr>
      <w:r>
        <w:rPr>
          <w:b/>
          <w:bCs/>
        </w:rPr>
        <w:t>PURCHASE ORDER</w:t>
      </w:r>
    </w:p>
    <w:p w14:paraId="66885965" w14:textId="77777777" w:rsidR="00B24CB7" w:rsidRDefault="00B24CB7"/>
    <w:tbl>
      <w:tblPr>
        <w:tblpPr w:leftFromText="180" w:rightFromText="180" w:vertAnchor="text" w:tblpY="1"/>
        <w:tblOverlap w:val="never"/>
        <w:tblW w:w="0" w:type="auto"/>
        <w:tblBorders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3599"/>
      </w:tblGrid>
      <w:tr w:rsidR="00B24CB7" w14:paraId="77E8EAD0" w14:textId="77777777">
        <w:trPr>
          <w:trHeight w:val="1080"/>
        </w:trPr>
        <w:tc>
          <w:tcPr>
            <w:tcW w:w="3599" w:type="dxa"/>
          </w:tcPr>
          <w:p w14:paraId="17DA6610" w14:textId="77777777" w:rsidR="00B24CB7" w:rsidRDefault="00B24CB7">
            <w:pPr>
              <w:pStyle w:val="Header"/>
              <w:rPr>
                <w:rFonts w:ascii="New Berolina" w:hAnsi="New Berolina"/>
                <w:b/>
                <w:bCs/>
                <w:sz w:val="40"/>
              </w:rPr>
            </w:pPr>
            <w:r>
              <w:rPr>
                <w:rFonts w:ascii="New Berolina" w:hAnsi="New Berolina"/>
                <w:b/>
                <w:bCs/>
                <w:sz w:val="40"/>
              </w:rPr>
              <w:t>Midwest Stitch</w:t>
            </w:r>
          </w:p>
          <w:p w14:paraId="308A3CA5" w14:textId="77777777" w:rsidR="00B24CB7" w:rsidRDefault="00B24CB7">
            <w:pPr>
              <w:pStyle w:val="Head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6767 Charles St.   Rockford, IL 61108</w:t>
            </w:r>
          </w:p>
          <w:p w14:paraId="42454EB2" w14:textId="77777777" w:rsidR="00B24CB7" w:rsidRDefault="00B24CB7">
            <w:r>
              <w:rPr>
                <w:rFonts w:ascii="Arial" w:hAnsi="Arial" w:cs="Arial"/>
                <w:sz w:val="20"/>
              </w:rPr>
              <w:t>(815) 394-1516     FAX(815)394-8975</w:t>
            </w:r>
          </w:p>
        </w:tc>
      </w:tr>
    </w:tbl>
    <w:tbl>
      <w:tblPr>
        <w:tblpPr w:leftFromText="180" w:rightFromText="180" w:vertAnchor="text" w:horzAnchor="page" w:tblpX="4357" w:tblpY="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2268"/>
        <w:gridCol w:w="3960"/>
      </w:tblGrid>
      <w:tr w:rsidR="00B24CB7" w14:paraId="5A4408B8" w14:textId="77777777">
        <w:trPr>
          <w:trHeight w:val="423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3D8519D6" w14:textId="77777777" w:rsidR="00B24CB7" w:rsidRDefault="00B24CB7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 xml:space="preserve">P.O. #:  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</w:tcPr>
          <w:p w14:paraId="363CEC5A" w14:textId="14BF417A" w:rsidR="00B24CB7" w:rsidRDefault="002875FE" w:rsidP="00BF6777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Adams</w:t>
            </w:r>
            <w:r w:rsidR="0032520B">
              <w:rPr>
                <w:rFonts w:ascii="Arial" w:hAnsi="Arial" w:cs="Arial"/>
                <w:sz w:val="28"/>
              </w:rPr>
              <w:t xml:space="preserve"> Totes</w:t>
            </w:r>
          </w:p>
        </w:tc>
      </w:tr>
      <w:tr w:rsidR="00B24CB7" w14:paraId="4ADA95DD" w14:textId="77777777">
        <w:trPr>
          <w:trHeight w:val="423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7F0F5461" w14:textId="77777777" w:rsidR="00B24CB7" w:rsidRDefault="00B24CB7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 xml:space="preserve">DATE:  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</w:tcPr>
          <w:p w14:paraId="0A250FC4" w14:textId="604EB8C7" w:rsidR="00B24CB7" w:rsidRDefault="008A461B" w:rsidP="000B3ABD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12/06/21</w:t>
            </w:r>
          </w:p>
        </w:tc>
      </w:tr>
    </w:tbl>
    <w:p w14:paraId="3EB419F3" w14:textId="77777777" w:rsidR="00B24CB7" w:rsidRDefault="00B24CB7">
      <w:pPr>
        <w:tabs>
          <w:tab w:val="left" w:pos="1080"/>
        </w:tabs>
        <w:rPr>
          <w:rFonts w:ascii="Arial" w:hAnsi="Arial" w:cs="Arial"/>
        </w:rPr>
      </w:pPr>
    </w:p>
    <w:tbl>
      <w:tblPr>
        <w:tblW w:w="11322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900"/>
        <w:gridCol w:w="720"/>
        <w:gridCol w:w="4225"/>
        <w:gridCol w:w="1892"/>
        <w:gridCol w:w="1980"/>
        <w:gridCol w:w="1515"/>
        <w:gridCol w:w="90"/>
      </w:tblGrid>
      <w:tr w:rsidR="00B24CB7" w14:paraId="1CFA2B75" w14:textId="77777777" w:rsidTr="00C40948">
        <w:trPr>
          <w:gridAfter w:val="1"/>
          <w:wAfter w:w="90" w:type="dxa"/>
          <w:trHeight w:val="315"/>
        </w:trPr>
        <w:tc>
          <w:tcPr>
            <w:tcW w:w="584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E5450E0" w14:textId="77777777" w:rsidR="00B24CB7" w:rsidRDefault="00B24CB7">
            <w:pPr>
              <w:tabs>
                <w:tab w:val="left" w:pos="1080"/>
              </w:tabs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TO:</w:t>
            </w:r>
          </w:p>
        </w:tc>
        <w:tc>
          <w:tcPr>
            <w:tcW w:w="538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AF73CC" w14:textId="77777777" w:rsidR="00B24CB7" w:rsidRDefault="00B24CB7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B24CB7" w14:paraId="7757BE11" w14:textId="77777777" w:rsidTr="00C40948">
        <w:trPr>
          <w:gridAfter w:val="1"/>
          <w:wAfter w:w="90" w:type="dxa"/>
          <w:trHeight w:val="1080"/>
        </w:trPr>
        <w:tc>
          <w:tcPr>
            <w:tcW w:w="584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B9DF48E" w14:textId="2BF345FF" w:rsidR="00B24CB7" w:rsidRDefault="006E05E6">
            <w:pPr>
              <w:tabs>
                <w:tab w:val="left" w:pos="108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GBag</w:t>
            </w:r>
          </w:p>
          <w:p w14:paraId="4461F2E2" w14:textId="166B80F4" w:rsidR="0032520B" w:rsidRDefault="0032520B">
            <w:pPr>
              <w:tabs>
                <w:tab w:val="left" w:pos="108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Attn: </w:t>
            </w:r>
            <w:r w:rsidR="006E05E6">
              <w:rPr>
                <w:rFonts w:ascii="Arial" w:hAnsi="Arial" w:cs="Arial"/>
              </w:rPr>
              <w:t>Anna Hanna</w:t>
            </w:r>
          </w:p>
        </w:tc>
        <w:tc>
          <w:tcPr>
            <w:tcW w:w="538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CAF9799" w14:textId="77777777" w:rsidR="00B24CB7" w:rsidRDefault="00B24CB7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rPr>
                <w:rFonts w:ascii="Arial" w:hAnsi="Arial" w:cs="Arial"/>
              </w:rPr>
            </w:pPr>
          </w:p>
        </w:tc>
      </w:tr>
      <w:tr w:rsidR="00B24CB7" w14:paraId="5328AD6E" w14:textId="77777777" w:rsidTr="00C409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1"/>
        </w:trPr>
        <w:tc>
          <w:tcPr>
            <w:tcW w:w="9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C238B2E" w14:textId="77777777" w:rsidR="00B24CB7" w:rsidRDefault="00B24CB7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QTY</w:t>
            </w:r>
          </w:p>
        </w:tc>
        <w:tc>
          <w:tcPr>
            <w:tcW w:w="683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A9F7166" w14:textId="77777777" w:rsidR="00B24CB7" w:rsidRDefault="00B24CB7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DESCRIPTION </w:t>
            </w:r>
          </w:p>
        </w:tc>
        <w:tc>
          <w:tcPr>
            <w:tcW w:w="19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1CE427A" w14:textId="77777777" w:rsidR="00B24CB7" w:rsidRDefault="00B24CB7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UNIT PRICE</w:t>
            </w:r>
          </w:p>
        </w:tc>
        <w:tc>
          <w:tcPr>
            <w:tcW w:w="160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0D915DD" w14:textId="77777777" w:rsidR="00B24CB7" w:rsidRDefault="00B24CB7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EXTENTION</w:t>
            </w:r>
          </w:p>
        </w:tc>
      </w:tr>
      <w:tr w:rsidR="00B24CB7" w14:paraId="2CF521EA" w14:textId="77777777" w:rsidTr="00C409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1"/>
        </w:trPr>
        <w:tc>
          <w:tcPr>
            <w:tcW w:w="900" w:type="dxa"/>
            <w:tcBorders>
              <w:top w:val="single" w:sz="12" w:space="0" w:color="auto"/>
              <w:right w:val="single" w:sz="12" w:space="0" w:color="auto"/>
            </w:tcBorders>
          </w:tcPr>
          <w:p w14:paraId="5A922F66" w14:textId="77777777" w:rsidR="00B24CB7" w:rsidRDefault="00B24CB7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</w:p>
        </w:tc>
        <w:tc>
          <w:tcPr>
            <w:tcW w:w="6837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28B6649" w14:textId="47139AE9" w:rsidR="002875FE" w:rsidRDefault="002875FE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Adams Fairacre Farms</w:t>
            </w:r>
          </w:p>
          <w:p w14:paraId="562AB6B5" w14:textId="1675721F" w:rsidR="008A461B" w:rsidRDefault="008A461B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Full print with fruits/vegetables</w:t>
            </w:r>
            <w:r w:rsidR="00433C12">
              <w:rPr>
                <w:rFonts w:ascii="Arial" w:hAnsi="Arial" w:cs="Arial"/>
              </w:rPr>
              <w:t>, both sides of bag</w:t>
            </w:r>
          </w:p>
          <w:p w14:paraId="3E73547D" w14:textId="77777777" w:rsidR="00433C12" w:rsidRDefault="00433C12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rPr>
                <w:rFonts w:ascii="Arial" w:hAnsi="Arial" w:cs="Arial"/>
              </w:rPr>
            </w:pPr>
          </w:p>
          <w:p w14:paraId="18B6DB87" w14:textId="1D1F2366" w:rsidR="002875FE" w:rsidRDefault="00433C12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Brown</w:t>
            </w:r>
            <w:r w:rsidR="008A461B">
              <w:rPr>
                <w:rFonts w:ascii="Arial" w:hAnsi="Arial" w:cs="Arial"/>
              </w:rPr>
              <w:t xml:space="preserve"> colored grocery</w:t>
            </w:r>
            <w:r w:rsidR="002875FE">
              <w:rPr>
                <w:rFonts w:ascii="Arial" w:hAnsi="Arial" w:cs="Arial"/>
              </w:rPr>
              <w:t xml:space="preserve"> Bags</w:t>
            </w:r>
          </w:p>
          <w:p w14:paraId="250488FE" w14:textId="62697D31" w:rsidR="00B24CB7" w:rsidRDefault="00B24CB7" w:rsidP="006E05E6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3A083CAF" w14:textId="77777777" w:rsidR="00B24CB7" w:rsidRDefault="00B24CB7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</w:p>
        </w:tc>
        <w:tc>
          <w:tcPr>
            <w:tcW w:w="1605" w:type="dxa"/>
            <w:gridSpan w:val="2"/>
            <w:tcBorders>
              <w:top w:val="single" w:sz="12" w:space="0" w:color="auto"/>
              <w:left w:val="single" w:sz="12" w:space="0" w:color="auto"/>
            </w:tcBorders>
          </w:tcPr>
          <w:p w14:paraId="690CD931" w14:textId="77777777" w:rsidR="00B24CB7" w:rsidRDefault="00B24CB7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</w:p>
        </w:tc>
      </w:tr>
      <w:tr w:rsidR="003A5633" w14:paraId="49DE065B" w14:textId="77777777" w:rsidTr="00C409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1"/>
        </w:trPr>
        <w:tc>
          <w:tcPr>
            <w:tcW w:w="900" w:type="dxa"/>
            <w:tcBorders>
              <w:top w:val="single" w:sz="12" w:space="0" w:color="auto"/>
              <w:right w:val="single" w:sz="12" w:space="0" w:color="auto"/>
            </w:tcBorders>
          </w:tcPr>
          <w:p w14:paraId="5322E42D" w14:textId="77777777" w:rsidR="003A5633" w:rsidRDefault="003A5633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</w:p>
        </w:tc>
        <w:tc>
          <w:tcPr>
            <w:tcW w:w="6837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7DD4869B" w14:textId="77777777" w:rsidR="003A5633" w:rsidRDefault="003A5633" w:rsidP="00FB6689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5D3CF0E7" w14:textId="77777777" w:rsidR="003A5633" w:rsidRDefault="003A5633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</w:p>
        </w:tc>
        <w:tc>
          <w:tcPr>
            <w:tcW w:w="1605" w:type="dxa"/>
            <w:gridSpan w:val="2"/>
            <w:tcBorders>
              <w:top w:val="single" w:sz="12" w:space="0" w:color="auto"/>
              <w:left w:val="single" w:sz="12" w:space="0" w:color="auto"/>
            </w:tcBorders>
          </w:tcPr>
          <w:p w14:paraId="05F2ACDB" w14:textId="77777777" w:rsidR="003A5633" w:rsidRDefault="003A5633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</w:p>
        </w:tc>
      </w:tr>
      <w:tr w:rsidR="00280A37" w14:paraId="4C5EBBAB" w14:textId="77777777" w:rsidTr="00C409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1"/>
        </w:trPr>
        <w:tc>
          <w:tcPr>
            <w:tcW w:w="900" w:type="dxa"/>
            <w:tcBorders>
              <w:right w:val="single" w:sz="12" w:space="0" w:color="auto"/>
            </w:tcBorders>
          </w:tcPr>
          <w:p w14:paraId="14410CF1" w14:textId="7A4757F4" w:rsidR="00280A37" w:rsidRDefault="008A461B" w:rsidP="00280A37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3000</w:t>
            </w:r>
          </w:p>
        </w:tc>
        <w:tc>
          <w:tcPr>
            <w:tcW w:w="683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14:paraId="1E9A3B6A" w14:textId="3C691A6B" w:rsidR="00280A37" w:rsidRDefault="004C4BC1" w:rsidP="00280A37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Tyvek</w:t>
            </w:r>
            <w:r w:rsidR="005F7425">
              <w:rPr>
                <w:rFonts w:ascii="Arial" w:hAnsi="Arial" w:cs="Arial"/>
              </w:rPr>
              <w:t xml:space="preserve"> Washable</w:t>
            </w:r>
            <w:r>
              <w:rPr>
                <w:rFonts w:ascii="Arial" w:hAnsi="Arial" w:cs="Arial"/>
              </w:rPr>
              <w:t xml:space="preserve"> </w:t>
            </w:r>
            <w:r w:rsidR="00DF3FFF">
              <w:rPr>
                <w:rFonts w:ascii="Arial" w:hAnsi="Arial" w:cs="Arial"/>
              </w:rPr>
              <w:t xml:space="preserve">Paper </w:t>
            </w:r>
            <w:r>
              <w:rPr>
                <w:rFonts w:ascii="Arial" w:hAnsi="Arial" w:cs="Arial"/>
              </w:rPr>
              <w:t xml:space="preserve">Bag: </w:t>
            </w:r>
            <w:bookmarkStart w:id="0" w:name="_Hlk89679834"/>
            <w:r w:rsidR="00660AFC">
              <w:rPr>
                <w:rFonts w:ascii="Arial" w:hAnsi="Arial" w:cs="Arial"/>
              </w:rPr>
              <w:t>12</w:t>
            </w:r>
            <w:r>
              <w:rPr>
                <w:rFonts w:ascii="Arial" w:hAnsi="Arial" w:cs="Arial"/>
              </w:rPr>
              <w:t xml:space="preserve"> x </w:t>
            </w:r>
            <w:r w:rsidR="00660AFC">
              <w:rPr>
                <w:rFonts w:ascii="Arial" w:hAnsi="Arial" w:cs="Arial"/>
              </w:rPr>
              <w:t>14</w:t>
            </w:r>
            <w:r>
              <w:rPr>
                <w:rFonts w:ascii="Arial" w:hAnsi="Arial" w:cs="Arial"/>
              </w:rPr>
              <w:t xml:space="preserve"> x </w:t>
            </w:r>
            <w:bookmarkEnd w:id="0"/>
            <w:r w:rsidR="004A4733">
              <w:rPr>
                <w:rFonts w:ascii="Arial" w:hAnsi="Arial" w:cs="Arial"/>
              </w:rPr>
              <w:t>7</w:t>
            </w:r>
          </w:p>
        </w:tc>
        <w:tc>
          <w:tcPr>
            <w:tcW w:w="1980" w:type="dxa"/>
            <w:tcBorders>
              <w:left w:val="single" w:sz="12" w:space="0" w:color="auto"/>
              <w:right w:val="single" w:sz="12" w:space="0" w:color="auto"/>
            </w:tcBorders>
          </w:tcPr>
          <w:p w14:paraId="1DE61E63" w14:textId="213964B8" w:rsidR="00280A37" w:rsidRDefault="00DF3FFF" w:rsidP="00280A37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2.50</w:t>
            </w:r>
          </w:p>
        </w:tc>
        <w:tc>
          <w:tcPr>
            <w:tcW w:w="1605" w:type="dxa"/>
            <w:gridSpan w:val="2"/>
            <w:tcBorders>
              <w:left w:val="single" w:sz="12" w:space="0" w:color="auto"/>
            </w:tcBorders>
          </w:tcPr>
          <w:p w14:paraId="20287D61" w14:textId="5F8692E1" w:rsidR="00280A37" w:rsidRDefault="006D0699" w:rsidP="00280A37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7500.00</w:t>
            </w:r>
          </w:p>
        </w:tc>
      </w:tr>
      <w:tr w:rsidR="00433C12" w14:paraId="7AAA3369" w14:textId="77777777" w:rsidTr="00C409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1"/>
        </w:trPr>
        <w:tc>
          <w:tcPr>
            <w:tcW w:w="900" w:type="dxa"/>
            <w:tcBorders>
              <w:right w:val="single" w:sz="12" w:space="0" w:color="auto"/>
            </w:tcBorders>
          </w:tcPr>
          <w:p w14:paraId="24C84303" w14:textId="77777777" w:rsidR="00433C12" w:rsidRDefault="00433C12" w:rsidP="00280A37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</w:p>
        </w:tc>
        <w:tc>
          <w:tcPr>
            <w:tcW w:w="683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14:paraId="31BF87E8" w14:textId="6723B7AE" w:rsidR="00433C12" w:rsidRDefault="00433C12" w:rsidP="00280A37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rPr>
                <w:rFonts w:ascii="Arial" w:hAnsi="Arial" w:cs="Arial"/>
              </w:rPr>
            </w:pPr>
            <w:r w:rsidRPr="00433C12">
              <w:rPr>
                <w:rFonts w:ascii="Arial" w:hAnsi="Arial" w:cs="Arial"/>
                <w:noProof/>
              </w:rPr>
              <w:drawing>
                <wp:inline distT="0" distB="0" distL="0" distR="0" wp14:anchorId="6CA1BA73" wp14:editId="472E3913">
                  <wp:extent cx="1381125" cy="1841500"/>
                  <wp:effectExtent l="0" t="0" r="9525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439" cy="1841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F3FFF">
              <w:rPr>
                <w:noProof/>
              </w:rPr>
              <w:drawing>
                <wp:inline distT="0" distB="0" distL="0" distR="0" wp14:anchorId="33F4FFEC" wp14:editId="05A33130">
                  <wp:extent cx="1504950" cy="20002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175" cy="2000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left w:val="single" w:sz="12" w:space="0" w:color="auto"/>
              <w:right w:val="single" w:sz="12" w:space="0" w:color="auto"/>
            </w:tcBorders>
          </w:tcPr>
          <w:p w14:paraId="1BCDA381" w14:textId="77777777" w:rsidR="00433C12" w:rsidRDefault="00433C12" w:rsidP="00280A37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</w:p>
        </w:tc>
        <w:tc>
          <w:tcPr>
            <w:tcW w:w="1605" w:type="dxa"/>
            <w:gridSpan w:val="2"/>
            <w:tcBorders>
              <w:left w:val="single" w:sz="12" w:space="0" w:color="auto"/>
            </w:tcBorders>
          </w:tcPr>
          <w:p w14:paraId="3B0645A2" w14:textId="77777777" w:rsidR="00433C12" w:rsidRDefault="00433C12" w:rsidP="00280A37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</w:p>
        </w:tc>
      </w:tr>
      <w:tr w:rsidR="00433C12" w14:paraId="72CC2409" w14:textId="77777777" w:rsidTr="00DF3F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1"/>
        </w:trPr>
        <w:tc>
          <w:tcPr>
            <w:tcW w:w="900" w:type="dxa"/>
            <w:tcBorders>
              <w:right w:val="single" w:sz="12" w:space="0" w:color="auto"/>
            </w:tcBorders>
          </w:tcPr>
          <w:p w14:paraId="67CE5CF0" w14:textId="77777777" w:rsidR="00433C12" w:rsidRDefault="00433C12" w:rsidP="00280A37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</w:p>
        </w:tc>
        <w:tc>
          <w:tcPr>
            <w:tcW w:w="683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14:paraId="72D0603D" w14:textId="77777777" w:rsidR="00433C12" w:rsidRDefault="00433C12" w:rsidP="00280A37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left w:val="single" w:sz="12" w:space="0" w:color="auto"/>
              <w:right w:val="single" w:sz="12" w:space="0" w:color="auto"/>
            </w:tcBorders>
          </w:tcPr>
          <w:p w14:paraId="3F090A6F" w14:textId="77777777" w:rsidR="00433C12" w:rsidRDefault="00433C12" w:rsidP="00280A37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</w:p>
        </w:tc>
        <w:tc>
          <w:tcPr>
            <w:tcW w:w="1605" w:type="dxa"/>
            <w:gridSpan w:val="2"/>
            <w:tcBorders>
              <w:left w:val="single" w:sz="12" w:space="0" w:color="auto"/>
            </w:tcBorders>
          </w:tcPr>
          <w:p w14:paraId="58E20AFB" w14:textId="77777777" w:rsidR="00433C12" w:rsidRDefault="00433C12" w:rsidP="00280A37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</w:p>
        </w:tc>
      </w:tr>
      <w:tr w:rsidR="00DF3FFF" w14:paraId="07483AC1" w14:textId="77777777" w:rsidTr="00DF3F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1"/>
        </w:trPr>
        <w:tc>
          <w:tcPr>
            <w:tcW w:w="900" w:type="dxa"/>
            <w:tcBorders>
              <w:right w:val="single" w:sz="12" w:space="0" w:color="auto"/>
            </w:tcBorders>
          </w:tcPr>
          <w:p w14:paraId="03A4CF4F" w14:textId="01F4A5DC" w:rsidR="00DF3FFF" w:rsidRDefault="00194D01" w:rsidP="00280A37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683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14:paraId="64B1BF1F" w14:textId="5E9A4BB6" w:rsidR="00DF3FFF" w:rsidRDefault="00194D01" w:rsidP="00280A37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Plate Charge</w:t>
            </w:r>
          </w:p>
        </w:tc>
        <w:tc>
          <w:tcPr>
            <w:tcW w:w="1980" w:type="dxa"/>
            <w:tcBorders>
              <w:left w:val="single" w:sz="12" w:space="0" w:color="auto"/>
              <w:right w:val="single" w:sz="12" w:space="0" w:color="auto"/>
            </w:tcBorders>
          </w:tcPr>
          <w:p w14:paraId="11FDF5A9" w14:textId="31EEACE0" w:rsidR="00DF3FFF" w:rsidRDefault="00194D01" w:rsidP="00280A37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135.00</w:t>
            </w:r>
          </w:p>
        </w:tc>
        <w:tc>
          <w:tcPr>
            <w:tcW w:w="1605" w:type="dxa"/>
            <w:gridSpan w:val="2"/>
            <w:tcBorders>
              <w:left w:val="single" w:sz="12" w:space="0" w:color="auto"/>
            </w:tcBorders>
          </w:tcPr>
          <w:p w14:paraId="56C60F5D" w14:textId="46E528C8" w:rsidR="00DF3FFF" w:rsidRDefault="00194D01" w:rsidP="00280A37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540.00</w:t>
            </w:r>
          </w:p>
        </w:tc>
      </w:tr>
      <w:tr w:rsidR="005F7425" w14:paraId="404561E2" w14:textId="77777777" w:rsidTr="00DF3F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1"/>
        </w:trPr>
        <w:tc>
          <w:tcPr>
            <w:tcW w:w="900" w:type="dxa"/>
            <w:tcBorders>
              <w:right w:val="single" w:sz="12" w:space="0" w:color="auto"/>
            </w:tcBorders>
          </w:tcPr>
          <w:p w14:paraId="20797416" w14:textId="1BB763DE" w:rsidR="005F7425" w:rsidRDefault="005F7425" w:rsidP="005F7425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683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14:paraId="6E672557" w14:textId="657EF4F7" w:rsidR="005F7425" w:rsidRDefault="005F7425" w:rsidP="005F7425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Pre-Production Sample</w:t>
            </w:r>
          </w:p>
        </w:tc>
        <w:tc>
          <w:tcPr>
            <w:tcW w:w="1980" w:type="dxa"/>
            <w:tcBorders>
              <w:left w:val="single" w:sz="12" w:space="0" w:color="auto"/>
              <w:right w:val="single" w:sz="12" w:space="0" w:color="auto"/>
            </w:tcBorders>
          </w:tcPr>
          <w:p w14:paraId="06106109" w14:textId="5288A635" w:rsidR="005F7425" w:rsidRDefault="005F7425" w:rsidP="005F7425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298.00</w:t>
            </w:r>
          </w:p>
        </w:tc>
        <w:tc>
          <w:tcPr>
            <w:tcW w:w="1605" w:type="dxa"/>
            <w:gridSpan w:val="2"/>
            <w:tcBorders>
              <w:left w:val="single" w:sz="12" w:space="0" w:color="auto"/>
            </w:tcBorders>
          </w:tcPr>
          <w:p w14:paraId="3D67556F" w14:textId="5F5D3078" w:rsidR="005F7425" w:rsidRDefault="005F7425" w:rsidP="005F7425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298.00</w:t>
            </w:r>
          </w:p>
        </w:tc>
      </w:tr>
      <w:tr w:rsidR="005F7425" w14:paraId="3A08FCC3" w14:textId="77777777" w:rsidTr="00DF3F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1"/>
        </w:trPr>
        <w:tc>
          <w:tcPr>
            <w:tcW w:w="900" w:type="dxa"/>
            <w:tcBorders>
              <w:right w:val="single" w:sz="12" w:space="0" w:color="auto"/>
            </w:tcBorders>
          </w:tcPr>
          <w:p w14:paraId="6D8D4CCA" w14:textId="77777777" w:rsidR="005F7425" w:rsidRDefault="005F7425" w:rsidP="005F7425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</w:p>
        </w:tc>
        <w:tc>
          <w:tcPr>
            <w:tcW w:w="683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14:paraId="60C7E149" w14:textId="074E34CB" w:rsidR="005F7425" w:rsidRDefault="005F7425" w:rsidP="005F7425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left w:val="single" w:sz="12" w:space="0" w:color="auto"/>
              <w:right w:val="single" w:sz="12" w:space="0" w:color="auto"/>
            </w:tcBorders>
          </w:tcPr>
          <w:p w14:paraId="6F1A89C1" w14:textId="77777777" w:rsidR="005F7425" w:rsidRDefault="005F7425" w:rsidP="005F7425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</w:p>
        </w:tc>
        <w:tc>
          <w:tcPr>
            <w:tcW w:w="1605" w:type="dxa"/>
            <w:gridSpan w:val="2"/>
            <w:tcBorders>
              <w:left w:val="single" w:sz="12" w:space="0" w:color="auto"/>
            </w:tcBorders>
          </w:tcPr>
          <w:p w14:paraId="6823A1F4" w14:textId="605A67D5" w:rsidR="005F7425" w:rsidRDefault="005F7425" w:rsidP="005F7425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</w:p>
        </w:tc>
      </w:tr>
      <w:tr w:rsidR="005F7425" w14:paraId="6E767483" w14:textId="77777777" w:rsidTr="00DF3F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1"/>
        </w:trPr>
        <w:tc>
          <w:tcPr>
            <w:tcW w:w="900" w:type="dxa"/>
            <w:tcBorders>
              <w:bottom w:val="single" w:sz="4" w:space="0" w:color="auto"/>
              <w:right w:val="single" w:sz="12" w:space="0" w:color="auto"/>
            </w:tcBorders>
          </w:tcPr>
          <w:p w14:paraId="30CC0041" w14:textId="7AF4D4BE" w:rsidR="005F7425" w:rsidRDefault="005F7425" w:rsidP="005F7425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</w:p>
        </w:tc>
        <w:tc>
          <w:tcPr>
            <w:tcW w:w="6837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D3298CE" w14:textId="2BC9E221" w:rsidR="005F7425" w:rsidRDefault="005F7425" w:rsidP="005F7425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91CCC7C" w14:textId="239BD1BC" w:rsidR="005F7425" w:rsidRDefault="005F7425" w:rsidP="005F7425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</w:p>
        </w:tc>
        <w:tc>
          <w:tcPr>
            <w:tcW w:w="1605" w:type="dxa"/>
            <w:gridSpan w:val="2"/>
            <w:tcBorders>
              <w:left w:val="single" w:sz="12" w:space="0" w:color="auto"/>
              <w:bottom w:val="single" w:sz="4" w:space="0" w:color="auto"/>
            </w:tcBorders>
          </w:tcPr>
          <w:p w14:paraId="20DD8CFC" w14:textId="06C3E103" w:rsidR="005F7425" w:rsidRDefault="005F7425" w:rsidP="005F7425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</w:p>
        </w:tc>
      </w:tr>
      <w:tr w:rsidR="005F7425" w14:paraId="1B6F0E79" w14:textId="77777777" w:rsidTr="00DF3F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1"/>
        </w:trPr>
        <w:tc>
          <w:tcPr>
            <w:tcW w:w="900" w:type="dxa"/>
            <w:tcBorders>
              <w:top w:val="single" w:sz="4" w:space="0" w:color="auto"/>
              <w:right w:val="single" w:sz="12" w:space="0" w:color="auto"/>
            </w:tcBorders>
          </w:tcPr>
          <w:p w14:paraId="6E68A032" w14:textId="4E99500C" w:rsidR="005F7425" w:rsidRDefault="005F7425" w:rsidP="005F7425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</w:p>
        </w:tc>
        <w:tc>
          <w:tcPr>
            <w:tcW w:w="6837" w:type="dxa"/>
            <w:gridSpan w:val="3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3ED68724" w14:textId="15B7FE09" w:rsidR="005F7425" w:rsidRDefault="005F7425" w:rsidP="005F7425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470B35FC" w14:textId="5D0EA40A" w:rsidR="005F7425" w:rsidRDefault="005F7425" w:rsidP="005F7425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</w:p>
        </w:tc>
        <w:tc>
          <w:tcPr>
            <w:tcW w:w="1605" w:type="dxa"/>
            <w:gridSpan w:val="2"/>
            <w:tcBorders>
              <w:top w:val="single" w:sz="4" w:space="0" w:color="auto"/>
              <w:left w:val="single" w:sz="12" w:space="0" w:color="auto"/>
            </w:tcBorders>
          </w:tcPr>
          <w:p w14:paraId="1422F072" w14:textId="4B281DDE" w:rsidR="005F7425" w:rsidRDefault="005F7425" w:rsidP="005F7425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</w:p>
        </w:tc>
      </w:tr>
      <w:tr w:rsidR="005F7425" w14:paraId="70025CF3" w14:textId="77777777" w:rsidTr="00C409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1"/>
        </w:trPr>
        <w:tc>
          <w:tcPr>
            <w:tcW w:w="900" w:type="dxa"/>
            <w:tcBorders>
              <w:right w:val="single" w:sz="12" w:space="0" w:color="auto"/>
            </w:tcBorders>
          </w:tcPr>
          <w:p w14:paraId="061CBD63" w14:textId="2C8D6C59" w:rsidR="005F7425" w:rsidRDefault="005F7425" w:rsidP="005F7425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</w:p>
        </w:tc>
        <w:tc>
          <w:tcPr>
            <w:tcW w:w="683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14:paraId="179A2B7A" w14:textId="5882CA08" w:rsidR="005F7425" w:rsidRDefault="005F7425" w:rsidP="005F7425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left w:val="single" w:sz="12" w:space="0" w:color="auto"/>
              <w:right w:val="single" w:sz="12" w:space="0" w:color="auto"/>
            </w:tcBorders>
          </w:tcPr>
          <w:p w14:paraId="108296C1" w14:textId="33E7A3C7" w:rsidR="005F7425" w:rsidRDefault="005F7425" w:rsidP="005F7425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</w:p>
        </w:tc>
        <w:tc>
          <w:tcPr>
            <w:tcW w:w="1605" w:type="dxa"/>
            <w:gridSpan w:val="2"/>
            <w:tcBorders>
              <w:left w:val="single" w:sz="12" w:space="0" w:color="auto"/>
            </w:tcBorders>
          </w:tcPr>
          <w:p w14:paraId="7CDE1CC3" w14:textId="6AA0BFB6" w:rsidR="005F7425" w:rsidRDefault="005F7425" w:rsidP="005F7425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</w:p>
        </w:tc>
      </w:tr>
      <w:tr w:rsidR="005F7425" w14:paraId="061ADF90" w14:textId="77777777" w:rsidTr="00C409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1"/>
        </w:trPr>
        <w:tc>
          <w:tcPr>
            <w:tcW w:w="900" w:type="dxa"/>
            <w:tcBorders>
              <w:right w:val="single" w:sz="12" w:space="0" w:color="auto"/>
            </w:tcBorders>
          </w:tcPr>
          <w:p w14:paraId="430D453C" w14:textId="77777777" w:rsidR="005F7425" w:rsidRDefault="005F7425" w:rsidP="005F7425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</w:p>
        </w:tc>
        <w:tc>
          <w:tcPr>
            <w:tcW w:w="683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14:paraId="6F25DD18" w14:textId="77777777" w:rsidR="005F7425" w:rsidRDefault="005F7425" w:rsidP="005F7425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left w:val="single" w:sz="12" w:space="0" w:color="auto"/>
              <w:right w:val="single" w:sz="12" w:space="0" w:color="auto"/>
            </w:tcBorders>
          </w:tcPr>
          <w:p w14:paraId="1A9FDACE" w14:textId="77777777" w:rsidR="005F7425" w:rsidRDefault="005F7425" w:rsidP="005F7425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</w:p>
        </w:tc>
        <w:tc>
          <w:tcPr>
            <w:tcW w:w="1605" w:type="dxa"/>
            <w:gridSpan w:val="2"/>
            <w:tcBorders>
              <w:left w:val="single" w:sz="12" w:space="0" w:color="auto"/>
            </w:tcBorders>
          </w:tcPr>
          <w:p w14:paraId="0199D8B2" w14:textId="77777777" w:rsidR="005F7425" w:rsidRDefault="005F7425" w:rsidP="005F7425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</w:p>
        </w:tc>
      </w:tr>
      <w:tr w:rsidR="005F7425" w14:paraId="58D06DD7" w14:textId="77777777" w:rsidTr="00C409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1"/>
        </w:trPr>
        <w:tc>
          <w:tcPr>
            <w:tcW w:w="900" w:type="dxa"/>
            <w:tcBorders>
              <w:right w:val="single" w:sz="12" w:space="0" w:color="auto"/>
            </w:tcBorders>
          </w:tcPr>
          <w:p w14:paraId="33526FAA" w14:textId="77777777" w:rsidR="005F7425" w:rsidRDefault="005F7425" w:rsidP="005F7425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</w:p>
        </w:tc>
        <w:tc>
          <w:tcPr>
            <w:tcW w:w="683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14:paraId="7C92925D" w14:textId="77777777" w:rsidR="005F7425" w:rsidRDefault="005F7425" w:rsidP="005F7425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left w:val="single" w:sz="12" w:space="0" w:color="auto"/>
              <w:right w:val="single" w:sz="12" w:space="0" w:color="auto"/>
            </w:tcBorders>
          </w:tcPr>
          <w:p w14:paraId="1E05F02D" w14:textId="77777777" w:rsidR="005F7425" w:rsidRDefault="005F7425" w:rsidP="005F7425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</w:p>
        </w:tc>
        <w:tc>
          <w:tcPr>
            <w:tcW w:w="1605" w:type="dxa"/>
            <w:gridSpan w:val="2"/>
            <w:tcBorders>
              <w:left w:val="single" w:sz="12" w:space="0" w:color="auto"/>
            </w:tcBorders>
          </w:tcPr>
          <w:p w14:paraId="64DBA186" w14:textId="77777777" w:rsidR="005F7425" w:rsidRDefault="005F7425" w:rsidP="005F7425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</w:p>
        </w:tc>
      </w:tr>
      <w:tr w:rsidR="005F7425" w14:paraId="734808C4" w14:textId="77777777" w:rsidTr="00C409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1"/>
        </w:trPr>
        <w:tc>
          <w:tcPr>
            <w:tcW w:w="900" w:type="dxa"/>
            <w:tcBorders>
              <w:right w:val="single" w:sz="12" w:space="0" w:color="auto"/>
            </w:tcBorders>
          </w:tcPr>
          <w:p w14:paraId="6F1F2B98" w14:textId="77777777" w:rsidR="005F7425" w:rsidRDefault="005F7425" w:rsidP="005F7425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</w:p>
        </w:tc>
        <w:tc>
          <w:tcPr>
            <w:tcW w:w="683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14:paraId="19D84FF2" w14:textId="77777777" w:rsidR="005F7425" w:rsidRDefault="005F7425" w:rsidP="005F7425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left w:val="single" w:sz="12" w:space="0" w:color="auto"/>
              <w:right w:val="single" w:sz="12" w:space="0" w:color="auto"/>
            </w:tcBorders>
          </w:tcPr>
          <w:p w14:paraId="1A7FB5C8" w14:textId="77777777" w:rsidR="005F7425" w:rsidRDefault="005F7425" w:rsidP="005F7425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</w:p>
        </w:tc>
        <w:tc>
          <w:tcPr>
            <w:tcW w:w="1605" w:type="dxa"/>
            <w:gridSpan w:val="2"/>
            <w:tcBorders>
              <w:left w:val="single" w:sz="12" w:space="0" w:color="auto"/>
            </w:tcBorders>
          </w:tcPr>
          <w:p w14:paraId="306D7C58" w14:textId="77777777" w:rsidR="005F7425" w:rsidRDefault="005F7425" w:rsidP="005F7425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</w:p>
        </w:tc>
      </w:tr>
      <w:tr w:rsidR="005F7425" w14:paraId="7C487B58" w14:textId="77777777" w:rsidTr="00C409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1"/>
        </w:trPr>
        <w:tc>
          <w:tcPr>
            <w:tcW w:w="900" w:type="dxa"/>
            <w:tcBorders>
              <w:right w:val="single" w:sz="12" w:space="0" w:color="auto"/>
            </w:tcBorders>
          </w:tcPr>
          <w:p w14:paraId="164164FE" w14:textId="77777777" w:rsidR="005F7425" w:rsidRDefault="005F7425" w:rsidP="005F7425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</w:p>
        </w:tc>
        <w:tc>
          <w:tcPr>
            <w:tcW w:w="683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14:paraId="65CC32B9" w14:textId="77777777" w:rsidR="005F7425" w:rsidRDefault="005F7425" w:rsidP="005F7425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left w:val="single" w:sz="12" w:space="0" w:color="auto"/>
              <w:right w:val="single" w:sz="12" w:space="0" w:color="auto"/>
            </w:tcBorders>
          </w:tcPr>
          <w:p w14:paraId="65C2C3DD" w14:textId="77777777" w:rsidR="005F7425" w:rsidRDefault="005F7425" w:rsidP="005F7425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</w:p>
        </w:tc>
        <w:tc>
          <w:tcPr>
            <w:tcW w:w="1605" w:type="dxa"/>
            <w:gridSpan w:val="2"/>
            <w:tcBorders>
              <w:left w:val="single" w:sz="12" w:space="0" w:color="auto"/>
            </w:tcBorders>
          </w:tcPr>
          <w:p w14:paraId="7BE0DB42" w14:textId="77777777" w:rsidR="005F7425" w:rsidRDefault="005F7425" w:rsidP="005F7425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</w:p>
        </w:tc>
      </w:tr>
      <w:tr w:rsidR="005F7425" w14:paraId="7D257404" w14:textId="77777777" w:rsidTr="00C409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1"/>
        </w:trPr>
        <w:tc>
          <w:tcPr>
            <w:tcW w:w="900" w:type="dxa"/>
            <w:tcBorders>
              <w:right w:val="single" w:sz="12" w:space="0" w:color="auto"/>
            </w:tcBorders>
          </w:tcPr>
          <w:p w14:paraId="4CF7A204" w14:textId="77777777" w:rsidR="005F7425" w:rsidRDefault="005F7425" w:rsidP="005F7425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</w:p>
        </w:tc>
        <w:tc>
          <w:tcPr>
            <w:tcW w:w="683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14:paraId="530F469F" w14:textId="77777777" w:rsidR="005F7425" w:rsidRDefault="005F7425" w:rsidP="005F7425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left w:val="single" w:sz="12" w:space="0" w:color="auto"/>
              <w:right w:val="single" w:sz="12" w:space="0" w:color="auto"/>
            </w:tcBorders>
          </w:tcPr>
          <w:p w14:paraId="0C15336E" w14:textId="77777777" w:rsidR="005F7425" w:rsidRDefault="005F7425" w:rsidP="005F7425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</w:p>
        </w:tc>
        <w:tc>
          <w:tcPr>
            <w:tcW w:w="1605" w:type="dxa"/>
            <w:gridSpan w:val="2"/>
            <w:tcBorders>
              <w:left w:val="single" w:sz="12" w:space="0" w:color="auto"/>
            </w:tcBorders>
          </w:tcPr>
          <w:p w14:paraId="2462CB7E" w14:textId="77777777" w:rsidR="005F7425" w:rsidRDefault="005F7425" w:rsidP="005F7425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</w:p>
        </w:tc>
      </w:tr>
      <w:tr w:rsidR="005F7425" w14:paraId="0CFBE035" w14:textId="77777777" w:rsidTr="00C409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1"/>
        </w:trPr>
        <w:tc>
          <w:tcPr>
            <w:tcW w:w="900" w:type="dxa"/>
            <w:tcBorders>
              <w:right w:val="single" w:sz="12" w:space="0" w:color="auto"/>
            </w:tcBorders>
          </w:tcPr>
          <w:p w14:paraId="782C0ED7" w14:textId="77777777" w:rsidR="005F7425" w:rsidRDefault="005F7425" w:rsidP="005F7425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</w:p>
        </w:tc>
        <w:tc>
          <w:tcPr>
            <w:tcW w:w="683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14:paraId="4D425859" w14:textId="77777777" w:rsidR="005F7425" w:rsidRDefault="005F7425" w:rsidP="005F7425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left w:val="single" w:sz="12" w:space="0" w:color="auto"/>
              <w:right w:val="single" w:sz="12" w:space="0" w:color="auto"/>
            </w:tcBorders>
          </w:tcPr>
          <w:p w14:paraId="05442D1F" w14:textId="77777777" w:rsidR="005F7425" w:rsidRDefault="005F7425" w:rsidP="005F7425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</w:p>
        </w:tc>
        <w:tc>
          <w:tcPr>
            <w:tcW w:w="1605" w:type="dxa"/>
            <w:gridSpan w:val="2"/>
            <w:tcBorders>
              <w:left w:val="single" w:sz="12" w:space="0" w:color="auto"/>
            </w:tcBorders>
          </w:tcPr>
          <w:p w14:paraId="2383A91F" w14:textId="77777777" w:rsidR="005F7425" w:rsidRDefault="005F7425" w:rsidP="005F7425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</w:p>
        </w:tc>
      </w:tr>
      <w:tr w:rsidR="005F7425" w14:paraId="78A5221C" w14:textId="77777777" w:rsidTr="00C409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1"/>
        </w:trPr>
        <w:tc>
          <w:tcPr>
            <w:tcW w:w="900" w:type="dxa"/>
            <w:tcBorders>
              <w:right w:val="single" w:sz="12" w:space="0" w:color="auto"/>
            </w:tcBorders>
          </w:tcPr>
          <w:p w14:paraId="5788E933" w14:textId="77777777" w:rsidR="005F7425" w:rsidRDefault="005F7425" w:rsidP="005F7425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</w:p>
        </w:tc>
        <w:tc>
          <w:tcPr>
            <w:tcW w:w="683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14:paraId="3A672577" w14:textId="77777777" w:rsidR="005F7425" w:rsidRDefault="005F7425" w:rsidP="005F7425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left w:val="single" w:sz="12" w:space="0" w:color="auto"/>
              <w:right w:val="single" w:sz="12" w:space="0" w:color="auto"/>
            </w:tcBorders>
          </w:tcPr>
          <w:p w14:paraId="22151B34" w14:textId="77777777" w:rsidR="005F7425" w:rsidRDefault="005F7425" w:rsidP="005F7425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</w:p>
        </w:tc>
        <w:tc>
          <w:tcPr>
            <w:tcW w:w="1605" w:type="dxa"/>
            <w:gridSpan w:val="2"/>
            <w:tcBorders>
              <w:left w:val="single" w:sz="12" w:space="0" w:color="auto"/>
            </w:tcBorders>
          </w:tcPr>
          <w:p w14:paraId="1EC14C9F" w14:textId="77777777" w:rsidR="005F7425" w:rsidRDefault="005F7425" w:rsidP="005F7425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</w:p>
        </w:tc>
      </w:tr>
      <w:tr w:rsidR="005F7425" w14:paraId="1F43B37F" w14:textId="77777777" w:rsidTr="00C409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1"/>
        </w:trPr>
        <w:tc>
          <w:tcPr>
            <w:tcW w:w="900" w:type="dxa"/>
            <w:tcBorders>
              <w:right w:val="single" w:sz="12" w:space="0" w:color="auto"/>
            </w:tcBorders>
          </w:tcPr>
          <w:p w14:paraId="75F355AD" w14:textId="317E400D" w:rsidR="005F7425" w:rsidRDefault="005F7425" w:rsidP="005F7425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3000</w:t>
            </w:r>
          </w:p>
        </w:tc>
        <w:tc>
          <w:tcPr>
            <w:tcW w:w="683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14:paraId="132AB40E" w14:textId="536BF003" w:rsidR="005F7425" w:rsidRDefault="005F7425" w:rsidP="005F7425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L5061-1 Laminated Cooler Bag: 13 x 15 x 10 </w:t>
            </w:r>
          </w:p>
        </w:tc>
        <w:tc>
          <w:tcPr>
            <w:tcW w:w="1980" w:type="dxa"/>
            <w:tcBorders>
              <w:left w:val="single" w:sz="12" w:space="0" w:color="auto"/>
              <w:right w:val="single" w:sz="12" w:space="0" w:color="auto"/>
            </w:tcBorders>
          </w:tcPr>
          <w:p w14:paraId="684A2745" w14:textId="6EE39341" w:rsidR="005F7425" w:rsidRDefault="005F7425" w:rsidP="005F7425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2.32</w:t>
            </w:r>
          </w:p>
        </w:tc>
        <w:tc>
          <w:tcPr>
            <w:tcW w:w="1605" w:type="dxa"/>
            <w:gridSpan w:val="2"/>
            <w:tcBorders>
              <w:left w:val="single" w:sz="12" w:space="0" w:color="auto"/>
            </w:tcBorders>
          </w:tcPr>
          <w:p w14:paraId="7FD16604" w14:textId="2B952198" w:rsidR="005F7425" w:rsidRDefault="005F7425" w:rsidP="005F7425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6960.00</w:t>
            </w:r>
          </w:p>
        </w:tc>
      </w:tr>
      <w:tr w:rsidR="00D00851" w14:paraId="2E8B826C" w14:textId="77777777" w:rsidTr="00C409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1"/>
        </w:trPr>
        <w:tc>
          <w:tcPr>
            <w:tcW w:w="900" w:type="dxa"/>
            <w:tcBorders>
              <w:right w:val="single" w:sz="12" w:space="0" w:color="auto"/>
            </w:tcBorders>
          </w:tcPr>
          <w:p w14:paraId="56085AA3" w14:textId="2460FC2D" w:rsidR="00D00851" w:rsidRDefault="00194D01" w:rsidP="00D00851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683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14:paraId="38769152" w14:textId="77777777" w:rsidR="00D00851" w:rsidRDefault="00D00851" w:rsidP="00D00851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Setup Plate Charge</w:t>
            </w:r>
          </w:p>
          <w:p w14:paraId="198A027F" w14:textId="512984EC" w:rsidR="00D00851" w:rsidRDefault="00D00851" w:rsidP="00D00851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left w:val="single" w:sz="12" w:space="0" w:color="auto"/>
              <w:right w:val="single" w:sz="12" w:space="0" w:color="auto"/>
            </w:tcBorders>
          </w:tcPr>
          <w:p w14:paraId="5E8E8F76" w14:textId="6BB4D904" w:rsidR="00D00851" w:rsidRDefault="00194D01" w:rsidP="00D00851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135.00</w:t>
            </w:r>
          </w:p>
        </w:tc>
        <w:tc>
          <w:tcPr>
            <w:tcW w:w="1605" w:type="dxa"/>
            <w:gridSpan w:val="2"/>
            <w:tcBorders>
              <w:left w:val="single" w:sz="12" w:space="0" w:color="auto"/>
            </w:tcBorders>
          </w:tcPr>
          <w:p w14:paraId="1E228D18" w14:textId="2B0ABDF4" w:rsidR="00D00851" w:rsidRDefault="00194D01" w:rsidP="00D00851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540.00</w:t>
            </w:r>
          </w:p>
        </w:tc>
      </w:tr>
      <w:tr w:rsidR="00D00851" w14:paraId="6A4639F8" w14:textId="77777777" w:rsidTr="00C409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1"/>
        </w:trPr>
        <w:tc>
          <w:tcPr>
            <w:tcW w:w="900" w:type="dxa"/>
            <w:tcBorders>
              <w:right w:val="single" w:sz="12" w:space="0" w:color="auto"/>
            </w:tcBorders>
          </w:tcPr>
          <w:p w14:paraId="400564A1" w14:textId="710EED19" w:rsidR="00D00851" w:rsidRDefault="00D00851" w:rsidP="00D00851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683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14:paraId="29F25CA4" w14:textId="64AACCE5" w:rsidR="00D00851" w:rsidRDefault="00D00851" w:rsidP="00D00851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Pre-Production Sample</w:t>
            </w:r>
          </w:p>
        </w:tc>
        <w:tc>
          <w:tcPr>
            <w:tcW w:w="1980" w:type="dxa"/>
            <w:tcBorders>
              <w:left w:val="single" w:sz="12" w:space="0" w:color="auto"/>
              <w:right w:val="single" w:sz="12" w:space="0" w:color="auto"/>
            </w:tcBorders>
          </w:tcPr>
          <w:p w14:paraId="51D8C57C" w14:textId="07834DED" w:rsidR="00D00851" w:rsidRDefault="00D00851" w:rsidP="00D00851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298.00</w:t>
            </w:r>
          </w:p>
        </w:tc>
        <w:tc>
          <w:tcPr>
            <w:tcW w:w="1605" w:type="dxa"/>
            <w:gridSpan w:val="2"/>
            <w:tcBorders>
              <w:left w:val="single" w:sz="12" w:space="0" w:color="auto"/>
            </w:tcBorders>
          </w:tcPr>
          <w:p w14:paraId="041D11F3" w14:textId="535143AE" w:rsidR="00D00851" w:rsidRDefault="00D00851" w:rsidP="00D00851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298.00</w:t>
            </w:r>
          </w:p>
        </w:tc>
      </w:tr>
      <w:tr w:rsidR="00D00851" w14:paraId="0AA35EE3" w14:textId="77777777" w:rsidTr="00C409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1"/>
        </w:trPr>
        <w:tc>
          <w:tcPr>
            <w:tcW w:w="900" w:type="dxa"/>
            <w:tcBorders>
              <w:right w:val="single" w:sz="12" w:space="0" w:color="auto"/>
            </w:tcBorders>
          </w:tcPr>
          <w:p w14:paraId="3C336755" w14:textId="33BE8795" w:rsidR="00D00851" w:rsidRDefault="00D00851" w:rsidP="00D00851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</w:p>
        </w:tc>
        <w:tc>
          <w:tcPr>
            <w:tcW w:w="683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14:paraId="1B0FF3EF" w14:textId="0843FFF1" w:rsidR="00D00851" w:rsidRDefault="00D00851" w:rsidP="00D00851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left w:val="single" w:sz="12" w:space="0" w:color="auto"/>
              <w:right w:val="single" w:sz="12" w:space="0" w:color="auto"/>
            </w:tcBorders>
          </w:tcPr>
          <w:p w14:paraId="4E0DD950" w14:textId="0B424454" w:rsidR="00D00851" w:rsidRDefault="00D00851" w:rsidP="00D00851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</w:p>
        </w:tc>
        <w:tc>
          <w:tcPr>
            <w:tcW w:w="1605" w:type="dxa"/>
            <w:gridSpan w:val="2"/>
            <w:tcBorders>
              <w:left w:val="single" w:sz="12" w:space="0" w:color="auto"/>
            </w:tcBorders>
          </w:tcPr>
          <w:p w14:paraId="0456A277" w14:textId="562602B2" w:rsidR="00D00851" w:rsidRDefault="00D00851" w:rsidP="00D00851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</w:p>
        </w:tc>
      </w:tr>
      <w:tr w:rsidR="00D00851" w14:paraId="5FDDF158" w14:textId="77777777" w:rsidTr="00C409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1"/>
        </w:trPr>
        <w:tc>
          <w:tcPr>
            <w:tcW w:w="900" w:type="dxa"/>
            <w:tcBorders>
              <w:right w:val="single" w:sz="12" w:space="0" w:color="auto"/>
            </w:tcBorders>
          </w:tcPr>
          <w:p w14:paraId="1C5EB4F2" w14:textId="77777777" w:rsidR="00D00851" w:rsidRDefault="00D00851" w:rsidP="00D00851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</w:p>
        </w:tc>
        <w:tc>
          <w:tcPr>
            <w:tcW w:w="683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14:paraId="785077DC" w14:textId="77777777" w:rsidR="00D00851" w:rsidRDefault="00D00851" w:rsidP="00D00851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left w:val="single" w:sz="12" w:space="0" w:color="auto"/>
              <w:right w:val="single" w:sz="12" w:space="0" w:color="auto"/>
            </w:tcBorders>
          </w:tcPr>
          <w:p w14:paraId="42132BDB" w14:textId="77777777" w:rsidR="00D00851" w:rsidRDefault="00D00851" w:rsidP="00D00851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</w:p>
        </w:tc>
        <w:tc>
          <w:tcPr>
            <w:tcW w:w="1605" w:type="dxa"/>
            <w:gridSpan w:val="2"/>
            <w:tcBorders>
              <w:left w:val="single" w:sz="12" w:space="0" w:color="auto"/>
            </w:tcBorders>
          </w:tcPr>
          <w:p w14:paraId="748650FD" w14:textId="77777777" w:rsidR="00D00851" w:rsidRDefault="00D00851" w:rsidP="00D00851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</w:p>
        </w:tc>
      </w:tr>
      <w:tr w:rsidR="00D00851" w14:paraId="442E59EF" w14:textId="77777777" w:rsidTr="005F74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1"/>
        </w:trPr>
        <w:tc>
          <w:tcPr>
            <w:tcW w:w="900" w:type="dxa"/>
            <w:tcBorders>
              <w:right w:val="single" w:sz="12" w:space="0" w:color="auto"/>
            </w:tcBorders>
          </w:tcPr>
          <w:p w14:paraId="15239D39" w14:textId="0100A3A8" w:rsidR="00D00851" w:rsidRDefault="00D00851" w:rsidP="00D00851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</w:p>
        </w:tc>
        <w:tc>
          <w:tcPr>
            <w:tcW w:w="683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14:paraId="1253422A" w14:textId="26AAC97E" w:rsidR="00D00851" w:rsidRDefault="00D00851" w:rsidP="00D00851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left w:val="single" w:sz="12" w:space="0" w:color="auto"/>
              <w:right w:val="single" w:sz="12" w:space="0" w:color="auto"/>
            </w:tcBorders>
          </w:tcPr>
          <w:p w14:paraId="1F1E106A" w14:textId="0933E37C" w:rsidR="00D00851" w:rsidRDefault="00D00851" w:rsidP="00D00851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</w:p>
        </w:tc>
        <w:tc>
          <w:tcPr>
            <w:tcW w:w="1605" w:type="dxa"/>
            <w:gridSpan w:val="2"/>
            <w:tcBorders>
              <w:left w:val="single" w:sz="12" w:space="0" w:color="auto"/>
            </w:tcBorders>
          </w:tcPr>
          <w:p w14:paraId="5F686D1A" w14:textId="01788FDE" w:rsidR="00D00851" w:rsidRDefault="00D00851" w:rsidP="00D00851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</w:p>
        </w:tc>
      </w:tr>
      <w:tr w:rsidR="00D00851" w14:paraId="3DD3D897" w14:textId="77777777" w:rsidTr="005F74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1"/>
        </w:trPr>
        <w:tc>
          <w:tcPr>
            <w:tcW w:w="900" w:type="dxa"/>
            <w:tcBorders>
              <w:right w:val="single" w:sz="12" w:space="0" w:color="auto"/>
            </w:tcBorders>
          </w:tcPr>
          <w:p w14:paraId="74C4E889" w14:textId="77777777" w:rsidR="00D00851" w:rsidRDefault="00D00851" w:rsidP="00D00851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</w:p>
        </w:tc>
        <w:tc>
          <w:tcPr>
            <w:tcW w:w="683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14:paraId="4119B8D2" w14:textId="0328F373" w:rsidR="00D00851" w:rsidRDefault="00D00851" w:rsidP="00D00851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rPr>
                <w:rFonts w:ascii="Arial" w:hAnsi="Arial" w:cs="Arial"/>
              </w:rPr>
            </w:pPr>
            <w:r w:rsidRPr="00433C12">
              <w:rPr>
                <w:rFonts w:ascii="Arial" w:hAnsi="Arial" w:cs="Arial"/>
                <w:noProof/>
              </w:rPr>
              <w:drawing>
                <wp:inline distT="0" distB="0" distL="0" distR="0" wp14:anchorId="5510270B" wp14:editId="67B6A78A">
                  <wp:extent cx="1504950" cy="15049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left w:val="single" w:sz="12" w:space="0" w:color="auto"/>
              <w:right w:val="single" w:sz="12" w:space="0" w:color="auto"/>
            </w:tcBorders>
          </w:tcPr>
          <w:p w14:paraId="12D41D3E" w14:textId="77777777" w:rsidR="00D00851" w:rsidRDefault="00D00851" w:rsidP="00D00851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</w:p>
        </w:tc>
        <w:tc>
          <w:tcPr>
            <w:tcW w:w="1605" w:type="dxa"/>
            <w:gridSpan w:val="2"/>
            <w:tcBorders>
              <w:left w:val="single" w:sz="12" w:space="0" w:color="auto"/>
            </w:tcBorders>
          </w:tcPr>
          <w:p w14:paraId="6E729BE7" w14:textId="77777777" w:rsidR="00D00851" w:rsidRDefault="00D00851" w:rsidP="00D00851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</w:p>
        </w:tc>
      </w:tr>
      <w:tr w:rsidR="00D00851" w14:paraId="3158A57F" w14:textId="77777777" w:rsidTr="005F74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1"/>
        </w:trPr>
        <w:tc>
          <w:tcPr>
            <w:tcW w:w="900" w:type="dxa"/>
            <w:tcBorders>
              <w:bottom w:val="single" w:sz="4" w:space="0" w:color="auto"/>
              <w:right w:val="single" w:sz="12" w:space="0" w:color="auto"/>
            </w:tcBorders>
          </w:tcPr>
          <w:p w14:paraId="2B3A86D0" w14:textId="127968B3" w:rsidR="00D00851" w:rsidRDefault="00D00851" w:rsidP="00D00851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</w:p>
        </w:tc>
        <w:tc>
          <w:tcPr>
            <w:tcW w:w="6837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F52B3C6" w14:textId="091C01B0" w:rsidR="00D00851" w:rsidRDefault="00D00851" w:rsidP="00D00851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2C7A772" w14:textId="49BA3F52" w:rsidR="00D00851" w:rsidRDefault="00D00851" w:rsidP="00D00851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</w:p>
        </w:tc>
        <w:tc>
          <w:tcPr>
            <w:tcW w:w="1605" w:type="dxa"/>
            <w:gridSpan w:val="2"/>
            <w:tcBorders>
              <w:left w:val="single" w:sz="12" w:space="0" w:color="auto"/>
              <w:bottom w:val="single" w:sz="4" w:space="0" w:color="auto"/>
            </w:tcBorders>
          </w:tcPr>
          <w:p w14:paraId="606F8546" w14:textId="56B3C5DB" w:rsidR="00D00851" w:rsidRDefault="00D00851" w:rsidP="00D00851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</w:p>
        </w:tc>
      </w:tr>
      <w:tr w:rsidR="00D00851" w14:paraId="49B0FC0B" w14:textId="77777777" w:rsidTr="005F74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1"/>
        </w:trPr>
        <w:tc>
          <w:tcPr>
            <w:tcW w:w="900" w:type="dxa"/>
            <w:tcBorders>
              <w:top w:val="single" w:sz="4" w:space="0" w:color="auto"/>
              <w:right w:val="single" w:sz="12" w:space="0" w:color="auto"/>
            </w:tcBorders>
          </w:tcPr>
          <w:p w14:paraId="5F493671" w14:textId="4EB65569" w:rsidR="00D00851" w:rsidRDefault="00D00851" w:rsidP="00D00851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</w:p>
        </w:tc>
        <w:tc>
          <w:tcPr>
            <w:tcW w:w="6837" w:type="dxa"/>
            <w:gridSpan w:val="3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16BA6C10" w14:textId="34FFA6FF" w:rsidR="00D00851" w:rsidRDefault="00D00851" w:rsidP="00D00851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08D06195" w14:textId="77777777" w:rsidR="00D00851" w:rsidRDefault="00D00851" w:rsidP="00D00851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</w:p>
        </w:tc>
        <w:tc>
          <w:tcPr>
            <w:tcW w:w="1605" w:type="dxa"/>
            <w:gridSpan w:val="2"/>
            <w:tcBorders>
              <w:top w:val="single" w:sz="4" w:space="0" w:color="auto"/>
              <w:left w:val="single" w:sz="12" w:space="0" w:color="auto"/>
            </w:tcBorders>
          </w:tcPr>
          <w:p w14:paraId="3D3C3459" w14:textId="77777777" w:rsidR="00D00851" w:rsidRDefault="00D00851" w:rsidP="00D00851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</w:p>
        </w:tc>
      </w:tr>
      <w:tr w:rsidR="00D00851" w14:paraId="4DED62A4" w14:textId="77777777" w:rsidTr="00C409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1"/>
        </w:trPr>
        <w:tc>
          <w:tcPr>
            <w:tcW w:w="900" w:type="dxa"/>
            <w:tcBorders>
              <w:right w:val="single" w:sz="12" w:space="0" w:color="auto"/>
            </w:tcBorders>
          </w:tcPr>
          <w:p w14:paraId="22E9C720" w14:textId="77777777" w:rsidR="00D00851" w:rsidRDefault="00D00851" w:rsidP="00D00851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</w:p>
        </w:tc>
        <w:tc>
          <w:tcPr>
            <w:tcW w:w="683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14:paraId="7D88E36C" w14:textId="77777777" w:rsidR="00D00851" w:rsidRDefault="00D00851" w:rsidP="00D00851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left w:val="single" w:sz="12" w:space="0" w:color="auto"/>
              <w:right w:val="single" w:sz="12" w:space="0" w:color="auto"/>
            </w:tcBorders>
          </w:tcPr>
          <w:p w14:paraId="0789AD69" w14:textId="77777777" w:rsidR="00D00851" w:rsidRDefault="00D00851" w:rsidP="00D00851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</w:p>
        </w:tc>
        <w:tc>
          <w:tcPr>
            <w:tcW w:w="1605" w:type="dxa"/>
            <w:gridSpan w:val="2"/>
            <w:tcBorders>
              <w:left w:val="single" w:sz="12" w:space="0" w:color="auto"/>
            </w:tcBorders>
          </w:tcPr>
          <w:p w14:paraId="47CE3C55" w14:textId="77777777" w:rsidR="00D00851" w:rsidRDefault="00D00851" w:rsidP="00D00851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</w:p>
        </w:tc>
      </w:tr>
      <w:tr w:rsidR="00D00851" w14:paraId="27F223D9" w14:textId="77777777" w:rsidTr="00C409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1"/>
        </w:trPr>
        <w:tc>
          <w:tcPr>
            <w:tcW w:w="900" w:type="dxa"/>
            <w:tcBorders>
              <w:right w:val="single" w:sz="12" w:space="0" w:color="auto"/>
            </w:tcBorders>
          </w:tcPr>
          <w:p w14:paraId="282694B7" w14:textId="21C62E24" w:rsidR="00D00851" w:rsidRDefault="00D00851" w:rsidP="00D00851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3000</w:t>
            </w:r>
          </w:p>
        </w:tc>
        <w:tc>
          <w:tcPr>
            <w:tcW w:w="683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14:paraId="6409C1CC" w14:textId="77777777" w:rsidR="00194D01" w:rsidRDefault="00D00851" w:rsidP="00D00851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SL1001 </w:t>
            </w:r>
            <w:r w:rsidR="00194D01">
              <w:rPr>
                <w:rFonts w:ascii="Arial" w:hAnsi="Arial" w:cs="Arial"/>
              </w:rPr>
              <w:t>–</w:t>
            </w:r>
            <w:r>
              <w:rPr>
                <w:rFonts w:ascii="Arial" w:hAnsi="Arial" w:cs="Arial"/>
              </w:rPr>
              <w:t xml:space="preserve"> </w:t>
            </w:r>
            <w:r w:rsidR="00194D01">
              <w:rPr>
                <w:rFonts w:ascii="Arial" w:hAnsi="Arial" w:cs="Arial"/>
              </w:rPr>
              <w:t xml:space="preserve">135 g top graded </w:t>
            </w:r>
            <w:r>
              <w:rPr>
                <w:rFonts w:ascii="Arial" w:hAnsi="Arial" w:cs="Arial"/>
              </w:rPr>
              <w:t>Matte</w:t>
            </w:r>
            <w:r w:rsidR="00194D01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Laminated NWPP – </w:t>
            </w:r>
          </w:p>
          <w:p w14:paraId="0B9FD0EE" w14:textId="5C0FC51D" w:rsidR="00D00851" w:rsidRDefault="00D00851" w:rsidP="00D00851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 x 15 x 8</w:t>
            </w:r>
          </w:p>
          <w:p w14:paraId="6B23EE85" w14:textId="5E242B4A" w:rsidR="00D00851" w:rsidRDefault="00D00851" w:rsidP="00D00851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20” webbing handles</w:t>
            </w:r>
          </w:p>
        </w:tc>
        <w:tc>
          <w:tcPr>
            <w:tcW w:w="1980" w:type="dxa"/>
            <w:tcBorders>
              <w:left w:val="single" w:sz="12" w:space="0" w:color="auto"/>
              <w:right w:val="single" w:sz="12" w:space="0" w:color="auto"/>
            </w:tcBorders>
          </w:tcPr>
          <w:p w14:paraId="5C824D70" w14:textId="60BCD7D8" w:rsidR="00D00851" w:rsidRDefault="00194D01" w:rsidP="00D00851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1.39</w:t>
            </w:r>
          </w:p>
        </w:tc>
        <w:tc>
          <w:tcPr>
            <w:tcW w:w="1605" w:type="dxa"/>
            <w:gridSpan w:val="2"/>
            <w:tcBorders>
              <w:left w:val="single" w:sz="12" w:space="0" w:color="auto"/>
            </w:tcBorders>
          </w:tcPr>
          <w:p w14:paraId="0DE1BBE6" w14:textId="1E34D84F" w:rsidR="00D00851" w:rsidRDefault="00194D01" w:rsidP="009B6EC1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4170.00</w:t>
            </w:r>
          </w:p>
        </w:tc>
      </w:tr>
      <w:tr w:rsidR="00D00851" w14:paraId="3AEA2CBB" w14:textId="77777777" w:rsidTr="00C409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1"/>
        </w:trPr>
        <w:tc>
          <w:tcPr>
            <w:tcW w:w="900" w:type="dxa"/>
            <w:tcBorders>
              <w:right w:val="single" w:sz="12" w:space="0" w:color="auto"/>
            </w:tcBorders>
          </w:tcPr>
          <w:p w14:paraId="6FE52DD0" w14:textId="765F5EC0" w:rsidR="00D00851" w:rsidRDefault="00D00851" w:rsidP="00D00851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</w:p>
        </w:tc>
        <w:tc>
          <w:tcPr>
            <w:tcW w:w="683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14:paraId="461B8A76" w14:textId="61EDAEFF" w:rsidR="00D00851" w:rsidRDefault="00D00851" w:rsidP="00D00851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left w:val="single" w:sz="12" w:space="0" w:color="auto"/>
              <w:right w:val="single" w:sz="12" w:space="0" w:color="auto"/>
            </w:tcBorders>
          </w:tcPr>
          <w:p w14:paraId="299B9B1F" w14:textId="37480B7E" w:rsidR="00D00851" w:rsidRDefault="00D00851" w:rsidP="00D00851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</w:p>
        </w:tc>
        <w:tc>
          <w:tcPr>
            <w:tcW w:w="1605" w:type="dxa"/>
            <w:gridSpan w:val="2"/>
            <w:tcBorders>
              <w:left w:val="single" w:sz="12" w:space="0" w:color="auto"/>
            </w:tcBorders>
          </w:tcPr>
          <w:p w14:paraId="519ACE53" w14:textId="15C164E3" w:rsidR="00D00851" w:rsidRDefault="00D00851" w:rsidP="00D00851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</w:p>
        </w:tc>
      </w:tr>
      <w:tr w:rsidR="00D00851" w14:paraId="555D6DC5" w14:textId="77777777" w:rsidTr="00C409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1"/>
        </w:trPr>
        <w:tc>
          <w:tcPr>
            <w:tcW w:w="900" w:type="dxa"/>
            <w:tcBorders>
              <w:right w:val="single" w:sz="12" w:space="0" w:color="auto"/>
            </w:tcBorders>
          </w:tcPr>
          <w:p w14:paraId="7E090C7E" w14:textId="79BEA4E4" w:rsidR="00D00851" w:rsidRDefault="00194D01" w:rsidP="00D00851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683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14:paraId="3C313309" w14:textId="604AABC9" w:rsidR="00D00851" w:rsidRDefault="00D00851" w:rsidP="00D00851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Setup Plate Charge</w:t>
            </w:r>
          </w:p>
        </w:tc>
        <w:tc>
          <w:tcPr>
            <w:tcW w:w="1980" w:type="dxa"/>
            <w:tcBorders>
              <w:left w:val="single" w:sz="12" w:space="0" w:color="auto"/>
              <w:right w:val="single" w:sz="12" w:space="0" w:color="auto"/>
            </w:tcBorders>
          </w:tcPr>
          <w:p w14:paraId="467FC473" w14:textId="2BAC5A3C" w:rsidR="00D00851" w:rsidRDefault="00194D01" w:rsidP="00D00851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135.00</w:t>
            </w:r>
          </w:p>
        </w:tc>
        <w:tc>
          <w:tcPr>
            <w:tcW w:w="1605" w:type="dxa"/>
            <w:gridSpan w:val="2"/>
            <w:tcBorders>
              <w:left w:val="single" w:sz="12" w:space="0" w:color="auto"/>
            </w:tcBorders>
          </w:tcPr>
          <w:p w14:paraId="2EA04400" w14:textId="4F9F2CB7" w:rsidR="00D00851" w:rsidRDefault="00194D01" w:rsidP="00D00851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540.00</w:t>
            </w:r>
          </w:p>
        </w:tc>
      </w:tr>
      <w:tr w:rsidR="009B6EC1" w14:paraId="35855F5D" w14:textId="77777777" w:rsidTr="00C409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1"/>
        </w:trPr>
        <w:tc>
          <w:tcPr>
            <w:tcW w:w="900" w:type="dxa"/>
            <w:tcBorders>
              <w:right w:val="single" w:sz="12" w:space="0" w:color="auto"/>
            </w:tcBorders>
          </w:tcPr>
          <w:p w14:paraId="336F6466" w14:textId="58A84953" w:rsidR="009B6EC1" w:rsidRDefault="009B6EC1" w:rsidP="009B6EC1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683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14:paraId="536B6E80" w14:textId="31D36A56" w:rsidR="009B6EC1" w:rsidRDefault="009B6EC1" w:rsidP="009B6EC1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Pre-Production Sample</w:t>
            </w:r>
          </w:p>
        </w:tc>
        <w:tc>
          <w:tcPr>
            <w:tcW w:w="1980" w:type="dxa"/>
            <w:tcBorders>
              <w:left w:val="single" w:sz="12" w:space="0" w:color="auto"/>
              <w:right w:val="single" w:sz="12" w:space="0" w:color="auto"/>
            </w:tcBorders>
          </w:tcPr>
          <w:p w14:paraId="5B7B0F59" w14:textId="16A32755" w:rsidR="009B6EC1" w:rsidRDefault="009B6EC1" w:rsidP="009B6EC1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298.00</w:t>
            </w:r>
          </w:p>
        </w:tc>
        <w:tc>
          <w:tcPr>
            <w:tcW w:w="1605" w:type="dxa"/>
            <w:gridSpan w:val="2"/>
            <w:tcBorders>
              <w:left w:val="single" w:sz="12" w:space="0" w:color="auto"/>
            </w:tcBorders>
          </w:tcPr>
          <w:p w14:paraId="1B08A3EC" w14:textId="0C28A34D" w:rsidR="009B6EC1" w:rsidRDefault="009B6EC1" w:rsidP="009B6EC1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298.00</w:t>
            </w:r>
          </w:p>
        </w:tc>
      </w:tr>
      <w:tr w:rsidR="009B6EC1" w14:paraId="0DFCB9E0" w14:textId="77777777" w:rsidTr="00C409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1"/>
        </w:trPr>
        <w:tc>
          <w:tcPr>
            <w:tcW w:w="900" w:type="dxa"/>
            <w:tcBorders>
              <w:right w:val="single" w:sz="12" w:space="0" w:color="auto"/>
            </w:tcBorders>
          </w:tcPr>
          <w:p w14:paraId="1E3C5069" w14:textId="694E1858" w:rsidR="009B6EC1" w:rsidRDefault="009B6EC1" w:rsidP="009B6EC1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</w:p>
        </w:tc>
        <w:tc>
          <w:tcPr>
            <w:tcW w:w="683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14:paraId="0AE59461" w14:textId="12E7FFD4" w:rsidR="009B6EC1" w:rsidRDefault="009B6EC1" w:rsidP="009B6EC1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left w:val="single" w:sz="12" w:space="0" w:color="auto"/>
              <w:right w:val="single" w:sz="12" w:space="0" w:color="auto"/>
            </w:tcBorders>
          </w:tcPr>
          <w:p w14:paraId="247A049D" w14:textId="2EFBF4B8" w:rsidR="009B6EC1" w:rsidRDefault="009B6EC1" w:rsidP="009B6EC1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</w:p>
        </w:tc>
        <w:tc>
          <w:tcPr>
            <w:tcW w:w="1605" w:type="dxa"/>
            <w:gridSpan w:val="2"/>
            <w:tcBorders>
              <w:left w:val="single" w:sz="12" w:space="0" w:color="auto"/>
            </w:tcBorders>
          </w:tcPr>
          <w:p w14:paraId="780FB76D" w14:textId="21C8CA0C" w:rsidR="009B6EC1" w:rsidRDefault="009B6EC1" w:rsidP="009B6EC1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</w:p>
        </w:tc>
      </w:tr>
      <w:tr w:rsidR="009B6EC1" w14:paraId="3328D627" w14:textId="77777777" w:rsidTr="00C409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1"/>
        </w:trPr>
        <w:tc>
          <w:tcPr>
            <w:tcW w:w="900" w:type="dxa"/>
            <w:tcBorders>
              <w:right w:val="single" w:sz="12" w:space="0" w:color="auto"/>
            </w:tcBorders>
          </w:tcPr>
          <w:p w14:paraId="3552E3D6" w14:textId="77777777" w:rsidR="009B6EC1" w:rsidRDefault="009B6EC1" w:rsidP="009B6EC1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</w:p>
        </w:tc>
        <w:tc>
          <w:tcPr>
            <w:tcW w:w="683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14:paraId="47FB58D7" w14:textId="4B0ADEC3" w:rsidR="009B6EC1" w:rsidRDefault="009B6EC1" w:rsidP="009B6EC1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7B10AD5D" wp14:editId="49D7B069">
                  <wp:extent cx="1885950" cy="18859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left w:val="single" w:sz="12" w:space="0" w:color="auto"/>
              <w:right w:val="single" w:sz="12" w:space="0" w:color="auto"/>
            </w:tcBorders>
          </w:tcPr>
          <w:p w14:paraId="108C109E" w14:textId="77777777" w:rsidR="009B6EC1" w:rsidRDefault="009B6EC1" w:rsidP="009B6EC1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</w:p>
        </w:tc>
        <w:tc>
          <w:tcPr>
            <w:tcW w:w="1605" w:type="dxa"/>
            <w:gridSpan w:val="2"/>
            <w:tcBorders>
              <w:left w:val="single" w:sz="12" w:space="0" w:color="auto"/>
            </w:tcBorders>
          </w:tcPr>
          <w:p w14:paraId="68662F13" w14:textId="092F702C" w:rsidR="009B6EC1" w:rsidRDefault="009B6EC1" w:rsidP="009B6EC1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</w:p>
        </w:tc>
      </w:tr>
      <w:tr w:rsidR="009B6EC1" w14:paraId="5806DD56" w14:textId="77777777" w:rsidTr="00C409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1"/>
        </w:trPr>
        <w:tc>
          <w:tcPr>
            <w:tcW w:w="900" w:type="dxa"/>
            <w:tcBorders>
              <w:right w:val="single" w:sz="12" w:space="0" w:color="auto"/>
            </w:tcBorders>
          </w:tcPr>
          <w:p w14:paraId="3B69A65C" w14:textId="77777777" w:rsidR="009B6EC1" w:rsidRDefault="009B6EC1" w:rsidP="009B6EC1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</w:p>
        </w:tc>
        <w:tc>
          <w:tcPr>
            <w:tcW w:w="683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14:paraId="5F1FEC9D" w14:textId="77777777" w:rsidR="009B6EC1" w:rsidRDefault="009B6EC1" w:rsidP="009B6EC1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left w:val="single" w:sz="12" w:space="0" w:color="auto"/>
              <w:right w:val="single" w:sz="12" w:space="0" w:color="auto"/>
            </w:tcBorders>
          </w:tcPr>
          <w:p w14:paraId="66C53107" w14:textId="77777777" w:rsidR="009B6EC1" w:rsidRDefault="009B6EC1" w:rsidP="009B6EC1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</w:p>
        </w:tc>
        <w:tc>
          <w:tcPr>
            <w:tcW w:w="1605" w:type="dxa"/>
            <w:gridSpan w:val="2"/>
            <w:tcBorders>
              <w:left w:val="single" w:sz="12" w:space="0" w:color="auto"/>
            </w:tcBorders>
          </w:tcPr>
          <w:p w14:paraId="35F6CC42" w14:textId="77777777" w:rsidR="009B6EC1" w:rsidRDefault="009B6EC1" w:rsidP="009B6EC1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</w:p>
        </w:tc>
      </w:tr>
      <w:tr w:rsidR="009B6EC1" w14:paraId="1F4EA909" w14:textId="77777777" w:rsidTr="00C409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1"/>
        </w:trPr>
        <w:tc>
          <w:tcPr>
            <w:tcW w:w="900" w:type="dxa"/>
            <w:tcBorders>
              <w:right w:val="single" w:sz="12" w:space="0" w:color="auto"/>
            </w:tcBorders>
          </w:tcPr>
          <w:p w14:paraId="616D172E" w14:textId="77777777" w:rsidR="009B6EC1" w:rsidRDefault="009B6EC1" w:rsidP="009B6EC1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</w:p>
        </w:tc>
        <w:tc>
          <w:tcPr>
            <w:tcW w:w="683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14:paraId="311F1BA6" w14:textId="77777777" w:rsidR="009B6EC1" w:rsidRDefault="009B6EC1" w:rsidP="009B6EC1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left w:val="single" w:sz="12" w:space="0" w:color="auto"/>
              <w:right w:val="single" w:sz="12" w:space="0" w:color="auto"/>
            </w:tcBorders>
          </w:tcPr>
          <w:p w14:paraId="11748447" w14:textId="3FF1CA6A" w:rsidR="009B6EC1" w:rsidRDefault="009B6EC1" w:rsidP="009B6EC1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Total</w:t>
            </w:r>
          </w:p>
        </w:tc>
        <w:tc>
          <w:tcPr>
            <w:tcW w:w="1605" w:type="dxa"/>
            <w:gridSpan w:val="2"/>
            <w:tcBorders>
              <w:left w:val="single" w:sz="12" w:space="0" w:color="auto"/>
            </w:tcBorders>
          </w:tcPr>
          <w:p w14:paraId="3E034A85" w14:textId="48025D9F" w:rsidR="009B6EC1" w:rsidRDefault="00425D87" w:rsidP="009B6EC1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21,144.00</w:t>
            </w:r>
          </w:p>
        </w:tc>
      </w:tr>
      <w:tr w:rsidR="009B6EC1" w14:paraId="11E05213" w14:textId="77777777" w:rsidTr="00C409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1"/>
        </w:trPr>
        <w:tc>
          <w:tcPr>
            <w:tcW w:w="900" w:type="dxa"/>
            <w:tcBorders>
              <w:right w:val="single" w:sz="12" w:space="0" w:color="auto"/>
            </w:tcBorders>
          </w:tcPr>
          <w:p w14:paraId="4B7D6018" w14:textId="77777777" w:rsidR="009B6EC1" w:rsidRDefault="009B6EC1" w:rsidP="009B6EC1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</w:p>
        </w:tc>
        <w:tc>
          <w:tcPr>
            <w:tcW w:w="683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14:paraId="23DC64EB" w14:textId="77777777" w:rsidR="009B6EC1" w:rsidRDefault="009B6EC1" w:rsidP="009B6EC1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left w:val="single" w:sz="12" w:space="0" w:color="auto"/>
              <w:right w:val="single" w:sz="12" w:space="0" w:color="auto"/>
            </w:tcBorders>
          </w:tcPr>
          <w:p w14:paraId="591849EF" w14:textId="77777777" w:rsidR="009B6EC1" w:rsidRDefault="009B6EC1" w:rsidP="009B6EC1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</w:p>
        </w:tc>
        <w:tc>
          <w:tcPr>
            <w:tcW w:w="1605" w:type="dxa"/>
            <w:gridSpan w:val="2"/>
            <w:tcBorders>
              <w:left w:val="single" w:sz="12" w:space="0" w:color="auto"/>
            </w:tcBorders>
          </w:tcPr>
          <w:p w14:paraId="13D9495E" w14:textId="77777777" w:rsidR="009B6EC1" w:rsidRDefault="009B6EC1" w:rsidP="009B6EC1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jc w:val="right"/>
              <w:rPr>
                <w:rFonts w:ascii="Arial" w:hAnsi="Arial" w:cs="Arial"/>
              </w:rPr>
            </w:pPr>
          </w:p>
        </w:tc>
      </w:tr>
      <w:tr w:rsidR="009B6EC1" w14:paraId="026C866C" w14:textId="77777777" w:rsidTr="00C40948">
        <w:trPr>
          <w:gridAfter w:val="1"/>
          <w:wAfter w:w="90" w:type="dxa"/>
          <w:trHeight w:val="906"/>
        </w:trPr>
        <w:tc>
          <w:tcPr>
            <w:tcW w:w="11232" w:type="dxa"/>
            <w:gridSpan w:val="6"/>
          </w:tcPr>
          <w:p w14:paraId="0D2FEB8F" w14:textId="33DF389C" w:rsidR="00727364" w:rsidRDefault="00727364" w:rsidP="009B6EC1">
            <w:pPr>
              <w:pStyle w:val="Header"/>
              <w:tabs>
                <w:tab w:val="clear" w:pos="4320"/>
                <w:tab w:val="clear" w:pos="8640"/>
                <w:tab w:val="left" w:pos="1080"/>
                <w:tab w:val="left" w:pos="68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Ship to zip code 12528</w:t>
            </w:r>
          </w:p>
        </w:tc>
      </w:tr>
      <w:tr w:rsidR="009B6EC1" w14:paraId="546AC880" w14:textId="77777777" w:rsidTr="00C409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4"/>
          <w:wAfter w:w="5477" w:type="dxa"/>
          <w:trHeight w:val="600"/>
        </w:trPr>
        <w:tc>
          <w:tcPr>
            <w:tcW w:w="1620" w:type="dxa"/>
            <w:gridSpan w:val="2"/>
          </w:tcPr>
          <w:p w14:paraId="186D9CED" w14:textId="77777777" w:rsidR="009B6EC1" w:rsidRDefault="009B6EC1" w:rsidP="009B6EC1">
            <w:pPr>
              <w:pStyle w:val="Header"/>
              <w:tabs>
                <w:tab w:val="left" w:pos="1080"/>
                <w:tab w:val="left" w:pos="5580"/>
                <w:tab w:val="left" w:pos="6840"/>
              </w:tabs>
              <w:ind w:left="-360" w:firstLine="360"/>
              <w:rPr>
                <w:rFonts w:ascii="Arial" w:hAnsi="Arial" w:cs="Arial"/>
                <w:b/>
                <w:bCs/>
                <w:sz w:val="20"/>
              </w:rPr>
            </w:pPr>
          </w:p>
          <w:p w14:paraId="4029F2B6" w14:textId="77777777" w:rsidR="009B6EC1" w:rsidRDefault="009B6EC1" w:rsidP="009B6EC1">
            <w:pPr>
              <w:pStyle w:val="Header"/>
              <w:tabs>
                <w:tab w:val="left" w:pos="1080"/>
                <w:tab w:val="left" w:pos="5580"/>
                <w:tab w:val="left" w:pos="6840"/>
              </w:tabs>
              <w:ind w:left="-360" w:firstLine="360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 xml:space="preserve">SHIP TO:  </w:t>
            </w:r>
          </w:p>
        </w:tc>
        <w:tc>
          <w:tcPr>
            <w:tcW w:w="4225" w:type="dxa"/>
          </w:tcPr>
          <w:p w14:paraId="72DD7057" w14:textId="77777777" w:rsidR="009B6EC1" w:rsidRDefault="00BE1426" w:rsidP="009B6EC1">
            <w:pPr>
              <w:pStyle w:val="NoSpacing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Midwest Stitch</w:t>
            </w:r>
          </w:p>
          <w:p w14:paraId="5CD089D4" w14:textId="77777777" w:rsidR="00BE1426" w:rsidRDefault="00BE1426" w:rsidP="009B6EC1">
            <w:pPr>
              <w:pStyle w:val="NoSpacing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Carla Boggs</w:t>
            </w:r>
          </w:p>
          <w:p w14:paraId="6288F30F" w14:textId="77777777" w:rsidR="00BE1426" w:rsidRDefault="00BE1426" w:rsidP="009B6EC1">
            <w:pPr>
              <w:pStyle w:val="NoSpacing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580 Milton Tpke</w:t>
            </w:r>
          </w:p>
          <w:p w14:paraId="24510CF5" w14:textId="7D633B70" w:rsidR="00BE1426" w:rsidRDefault="00BE1426" w:rsidP="009B6EC1">
            <w:pPr>
              <w:pStyle w:val="NoSpacing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Highland, NY 12528</w:t>
            </w:r>
          </w:p>
        </w:tc>
      </w:tr>
    </w:tbl>
    <w:p w14:paraId="1F9ACADE" w14:textId="77777777" w:rsidR="00B24CB7" w:rsidRDefault="00B24CB7"/>
    <w:sectPr w:rsidR="00B24CB7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B703DE" w14:textId="77777777" w:rsidR="001F3DA1" w:rsidRDefault="001F3DA1" w:rsidP="00B24CB7">
      <w:pPr>
        <w:pStyle w:val="Header"/>
      </w:pPr>
      <w:r>
        <w:separator/>
      </w:r>
    </w:p>
  </w:endnote>
  <w:endnote w:type="continuationSeparator" w:id="0">
    <w:p w14:paraId="10D57E40" w14:textId="77777777" w:rsidR="001F3DA1" w:rsidRDefault="001F3DA1" w:rsidP="00B24CB7">
      <w:pPr>
        <w:pStyle w:val="Header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ew Berolina">
    <w:altName w:val="Bradley Hand ITC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FA69FB" w14:textId="77777777" w:rsidR="001F3DA1" w:rsidRDefault="001F3DA1" w:rsidP="00B24CB7">
      <w:pPr>
        <w:pStyle w:val="Header"/>
      </w:pPr>
      <w:r>
        <w:separator/>
      </w:r>
    </w:p>
  </w:footnote>
  <w:footnote w:type="continuationSeparator" w:id="0">
    <w:p w14:paraId="6CDF180A" w14:textId="77777777" w:rsidR="001F3DA1" w:rsidRDefault="001F3DA1" w:rsidP="00B24CB7">
      <w:pPr>
        <w:pStyle w:val="Header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6EFC"/>
    <w:rsid w:val="0009121C"/>
    <w:rsid w:val="00096310"/>
    <w:rsid w:val="000B24C0"/>
    <w:rsid w:val="000B3ABD"/>
    <w:rsid w:val="000C1647"/>
    <w:rsid w:val="000E2870"/>
    <w:rsid w:val="000E7EA5"/>
    <w:rsid w:val="000F08F3"/>
    <w:rsid w:val="00102CDB"/>
    <w:rsid w:val="00116207"/>
    <w:rsid w:val="001511DC"/>
    <w:rsid w:val="00162D0B"/>
    <w:rsid w:val="0018449A"/>
    <w:rsid w:val="00194D01"/>
    <w:rsid w:val="001C020A"/>
    <w:rsid w:val="001E1F44"/>
    <w:rsid w:val="001E3943"/>
    <w:rsid w:val="001F0737"/>
    <w:rsid w:val="001F3DA1"/>
    <w:rsid w:val="00276887"/>
    <w:rsid w:val="00280A37"/>
    <w:rsid w:val="002875FE"/>
    <w:rsid w:val="0029373A"/>
    <w:rsid w:val="002B75E6"/>
    <w:rsid w:val="002F7EDE"/>
    <w:rsid w:val="00302249"/>
    <w:rsid w:val="00310C78"/>
    <w:rsid w:val="00323274"/>
    <w:rsid w:val="0032520B"/>
    <w:rsid w:val="003546CA"/>
    <w:rsid w:val="00360E42"/>
    <w:rsid w:val="00361BC1"/>
    <w:rsid w:val="0037109E"/>
    <w:rsid w:val="003A5633"/>
    <w:rsid w:val="00425D87"/>
    <w:rsid w:val="00433C12"/>
    <w:rsid w:val="004649D8"/>
    <w:rsid w:val="004814DC"/>
    <w:rsid w:val="00482CE9"/>
    <w:rsid w:val="004A4733"/>
    <w:rsid w:val="004C4BC1"/>
    <w:rsid w:val="004E094A"/>
    <w:rsid w:val="004E305A"/>
    <w:rsid w:val="00570FB1"/>
    <w:rsid w:val="00575ADA"/>
    <w:rsid w:val="00592757"/>
    <w:rsid w:val="00596539"/>
    <w:rsid w:val="005B3F5A"/>
    <w:rsid w:val="005C0560"/>
    <w:rsid w:val="005D042B"/>
    <w:rsid w:val="005E1F9E"/>
    <w:rsid w:val="005F7425"/>
    <w:rsid w:val="00613978"/>
    <w:rsid w:val="006168E1"/>
    <w:rsid w:val="00620893"/>
    <w:rsid w:val="00640F0A"/>
    <w:rsid w:val="00657183"/>
    <w:rsid w:val="00660AFC"/>
    <w:rsid w:val="00682995"/>
    <w:rsid w:val="006A7FD1"/>
    <w:rsid w:val="006D0699"/>
    <w:rsid w:val="006E05E6"/>
    <w:rsid w:val="006F469C"/>
    <w:rsid w:val="006F4982"/>
    <w:rsid w:val="0070349C"/>
    <w:rsid w:val="007212A6"/>
    <w:rsid w:val="00724FF0"/>
    <w:rsid w:val="00727364"/>
    <w:rsid w:val="00736939"/>
    <w:rsid w:val="007720BC"/>
    <w:rsid w:val="00797772"/>
    <w:rsid w:val="007A1623"/>
    <w:rsid w:val="007A1E60"/>
    <w:rsid w:val="0081552B"/>
    <w:rsid w:val="00833872"/>
    <w:rsid w:val="00834881"/>
    <w:rsid w:val="00852019"/>
    <w:rsid w:val="00852484"/>
    <w:rsid w:val="00863223"/>
    <w:rsid w:val="00865B67"/>
    <w:rsid w:val="00877A07"/>
    <w:rsid w:val="008A3F1C"/>
    <w:rsid w:val="008A461B"/>
    <w:rsid w:val="008A4F6F"/>
    <w:rsid w:val="008B52FA"/>
    <w:rsid w:val="008C05CE"/>
    <w:rsid w:val="008D38B4"/>
    <w:rsid w:val="008E13B3"/>
    <w:rsid w:val="0096286E"/>
    <w:rsid w:val="009714C3"/>
    <w:rsid w:val="00972F9E"/>
    <w:rsid w:val="00986F08"/>
    <w:rsid w:val="009B6EC1"/>
    <w:rsid w:val="009F2C06"/>
    <w:rsid w:val="00A07536"/>
    <w:rsid w:val="00A10703"/>
    <w:rsid w:val="00A245C6"/>
    <w:rsid w:val="00A347FA"/>
    <w:rsid w:val="00A44B4C"/>
    <w:rsid w:val="00A460C0"/>
    <w:rsid w:val="00A63A36"/>
    <w:rsid w:val="00A82EA5"/>
    <w:rsid w:val="00AA0854"/>
    <w:rsid w:val="00AD515C"/>
    <w:rsid w:val="00AF2E35"/>
    <w:rsid w:val="00AF5184"/>
    <w:rsid w:val="00AF5405"/>
    <w:rsid w:val="00B242B2"/>
    <w:rsid w:val="00B24CB7"/>
    <w:rsid w:val="00B363CF"/>
    <w:rsid w:val="00B374C9"/>
    <w:rsid w:val="00B43156"/>
    <w:rsid w:val="00B73A09"/>
    <w:rsid w:val="00B8628F"/>
    <w:rsid w:val="00B94BD7"/>
    <w:rsid w:val="00BC350B"/>
    <w:rsid w:val="00BD1D2F"/>
    <w:rsid w:val="00BE1426"/>
    <w:rsid w:val="00BF6777"/>
    <w:rsid w:val="00C40948"/>
    <w:rsid w:val="00C50054"/>
    <w:rsid w:val="00C542CC"/>
    <w:rsid w:val="00C55EBC"/>
    <w:rsid w:val="00C94FE9"/>
    <w:rsid w:val="00D00851"/>
    <w:rsid w:val="00D534B8"/>
    <w:rsid w:val="00D56523"/>
    <w:rsid w:val="00D65E8F"/>
    <w:rsid w:val="00D804AD"/>
    <w:rsid w:val="00D93DC2"/>
    <w:rsid w:val="00D95AC0"/>
    <w:rsid w:val="00D97182"/>
    <w:rsid w:val="00DA5221"/>
    <w:rsid w:val="00DB2ADA"/>
    <w:rsid w:val="00DD6102"/>
    <w:rsid w:val="00DD7A45"/>
    <w:rsid w:val="00DF150B"/>
    <w:rsid w:val="00DF3FFF"/>
    <w:rsid w:val="00E10F34"/>
    <w:rsid w:val="00E1195C"/>
    <w:rsid w:val="00E40489"/>
    <w:rsid w:val="00E67D55"/>
    <w:rsid w:val="00E8640B"/>
    <w:rsid w:val="00E87780"/>
    <w:rsid w:val="00E93EF9"/>
    <w:rsid w:val="00E96EFC"/>
    <w:rsid w:val="00EB4189"/>
    <w:rsid w:val="00EC5A5F"/>
    <w:rsid w:val="00ED2492"/>
    <w:rsid w:val="00ED2494"/>
    <w:rsid w:val="00ED5D03"/>
    <w:rsid w:val="00EE4B96"/>
    <w:rsid w:val="00EF04D7"/>
    <w:rsid w:val="00EF5FA4"/>
    <w:rsid w:val="00F00F00"/>
    <w:rsid w:val="00F068B4"/>
    <w:rsid w:val="00F06C12"/>
    <w:rsid w:val="00F707E6"/>
    <w:rsid w:val="00F73C6C"/>
    <w:rsid w:val="00FA471A"/>
    <w:rsid w:val="00FB6689"/>
    <w:rsid w:val="00FC34C2"/>
    <w:rsid w:val="00FF4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1C8473E"/>
  <w15:docId w15:val="{EBA104C6-EFA0-43C2-8086-6302F258B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pPr>
      <w:jc w:val="center"/>
    </w:pPr>
    <w:rPr>
      <w:sz w:val="40"/>
    </w:rPr>
  </w:style>
  <w:style w:type="character" w:customStyle="1" w:styleId="HeaderChar">
    <w:name w:val="Header Char"/>
    <w:link w:val="Header"/>
    <w:semiHidden/>
    <w:rsid w:val="000E7EA5"/>
    <w:rPr>
      <w:sz w:val="24"/>
      <w:szCs w:val="24"/>
    </w:rPr>
  </w:style>
  <w:style w:type="paragraph" w:styleId="NoSpacing">
    <w:name w:val="No Spacing"/>
    <w:uiPriority w:val="1"/>
    <w:qFormat/>
    <w:rsid w:val="0018449A"/>
    <w:rPr>
      <w:rFonts w:asciiTheme="minorHAnsi" w:eastAsia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32520B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251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cid:image002.jpg@01D7D54C.894DB140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James%20DeCastris\Application%20Data\Microsoft\Templates\PURCHASE%20ORDER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37552F-E50A-413A-AD70-52DB9A75B0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PURCHASE ORDER1</Template>
  <TotalTime>0</TotalTime>
  <Pages>3</Pages>
  <Words>151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PURCHASE ORDER</vt:lpstr>
    </vt:vector>
  </TitlesOfParts>
  <Company/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PURCHASE ORDER</dc:title>
  <dc:subject/>
  <dc:creator>James DeCastris</dc:creator>
  <cp:keywords/>
  <dc:description/>
  <cp:lastModifiedBy>Accounts Receivable</cp:lastModifiedBy>
  <cp:revision>2</cp:revision>
  <cp:lastPrinted>2005-09-07T16:42:00Z</cp:lastPrinted>
  <dcterms:created xsi:type="dcterms:W3CDTF">2021-12-23T00:18:00Z</dcterms:created>
  <dcterms:modified xsi:type="dcterms:W3CDTF">2021-12-23T00:18:00Z</dcterms:modified>
</cp:coreProperties>
</file>